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C18B" w14:textId="5BE4B67B" w:rsidR="00DF6CDF" w:rsidRPr="00E27BA2" w:rsidRDefault="00DF6CDF" w:rsidP="00DF6CDF">
      <w:pPr>
        <w:jc w:val="center"/>
        <w:rPr>
          <w:rFonts w:cstheme="minorHAnsi"/>
          <w:sz w:val="24"/>
          <w:szCs w:val="24"/>
        </w:rPr>
      </w:pPr>
      <w:r w:rsidRPr="00E27BA2">
        <w:rPr>
          <w:rFonts w:eastAsia="Calibri" w:cstheme="minorHAnsi"/>
          <w:b/>
          <w:noProof/>
          <w:sz w:val="40"/>
          <w:szCs w:val="20"/>
        </w:rPr>
        <w:t xml:space="preserve">Formulir </w:t>
      </w:r>
      <w:r w:rsidR="00314DBA">
        <w:rPr>
          <w:rFonts w:eastAsia="Calibri" w:cstheme="minorHAnsi"/>
          <w:b/>
          <w:noProof/>
          <w:sz w:val="40"/>
          <w:szCs w:val="20"/>
        </w:rPr>
        <w:t>Kendala</w:t>
      </w:r>
      <w:r w:rsidRPr="00E27BA2">
        <w:rPr>
          <w:rFonts w:eastAsia="Calibri" w:cstheme="minorHAnsi"/>
          <w:b/>
          <w:noProof/>
          <w:sz w:val="40"/>
          <w:szCs w:val="20"/>
        </w:rPr>
        <w:t xml:space="preserve"> </w:t>
      </w:r>
      <w:r w:rsidR="00E247F9">
        <w:rPr>
          <w:rFonts w:eastAsia="Calibri" w:cstheme="minorHAnsi"/>
          <w:b/>
          <w:noProof/>
          <w:sz w:val="40"/>
          <w:szCs w:val="20"/>
        </w:rPr>
        <w:t>Website</w:t>
      </w: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7468"/>
      </w:tblGrid>
      <w:tr w:rsidR="00C9238F" w:rsidRPr="00BD679A" w14:paraId="722ED416" w14:textId="77777777" w:rsidTr="00DF6CDF">
        <w:tc>
          <w:tcPr>
            <w:tcW w:w="1892" w:type="dxa"/>
            <w:vAlign w:val="bottom"/>
          </w:tcPr>
          <w:p w14:paraId="295A0BC7" w14:textId="4CED47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Pengguna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7E82922D" w14:textId="4AF3B776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Civitas / Non-Civitas Telkom University</w:t>
            </w:r>
          </w:p>
        </w:tc>
      </w:tr>
      <w:tr w:rsidR="00C9238F" w:rsidRPr="00BD679A" w14:paraId="702DD757" w14:textId="77777777" w:rsidTr="00DF6CDF">
        <w:tc>
          <w:tcPr>
            <w:tcW w:w="1892" w:type="dxa"/>
            <w:vAlign w:val="bottom"/>
          </w:tcPr>
          <w:p w14:paraId="098B470F" w14:textId="4E76AF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Nama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3F31AFB0" w14:textId="561304C1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Contoh</w:t>
            </w:r>
            <w:proofErr w:type="spellEnd"/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Alif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Anugerah</w:t>
            </w:r>
            <w:proofErr w:type="spellEnd"/>
          </w:p>
        </w:tc>
      </w:tr>
      <w:tr w:rsidR="00C9238F" w:rsidRPr="00BD679A" w14:paraId="3C1DBFF3" w14:textId="77777777" w:rsidTr="00DF6CDF">
        <w:tc>
          <w:tcPr>
            <w:tcW w:w="1892" w:type="dxa"/>
            <w:vAlign w:val="bottom"/>
          </w:tcPr>
          <w:p w14:paraId="29AB0DBB" w14:textId="6ABBA1AA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 xml:space="preserve">No. </w:t>
            </w:r>
            <w:proofErr w:type="spellStart"/>
            <w:r w:rsidRPr="00BD679A">
              <w:rPr>
                <w:rFonts w:cstheme="minorHAnsi"/>
                <w:sz w:val="24"/>
                <w:szCs w:val="24"/>
              </w:rPr>
              <w:t>Handpone</w:t>
            </w:r>
            <w:proofErr w:type="spellEnd"/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223A92C8" w14:textId="6D17B444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08218600000</w:t>
            </w:r>
          </w:p>
        </w:tc>
      </w:tr>
    </w:tbl>
    <w:p w14:paraId="61740064" w14:textId="77777777" w:rsidR="00F76E97" w:rsidRPr="009D5C6A" w:rsidRDefault="00F76E97" w:rsidP="00F76E97">
      <w:pPr>
        <w:pStyle w:val="NoSpacing"/>
        <w:rPr>
          <w:rFonts w:cstheme="minorHAnsi"/>
          <w:sz w:val="24"/>
          <w:szCs w:val="24"/>
        </w:rPr>
      </w:pPr>
    </w:p>
    <w:p w14:paraId="2605EE39" w14:textId="5ACFC80F" w:rsidR="00F76E97" w:rsidRPr="009435F6" w:rsidRDefault="004E093F" w:rsidP="00F76E97">
      <w:pPr>
        <w:pStyle w:val="NoSpacing"/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Rincian informasi pendukung:</w:t>
      </w:r>
    </w:p>
    <w:p w14:paraId="5CC0E8CF" w14:textId="6A02EF39" w:rsidR="00684A57" w:rsidRDefault="00EB1C9A" w:rsidP="00F76E97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Domain website:</w:t>
      </w:r>
    </w:p>
    <w:p w14:paraId="57547DF6" w14:textId="14025CF9" w:rsidR="00EB1C9A" w:rsidRDefault="003C40B5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 w:rsidRPr="003C40B5">
        <w:rPr>
          <w:rFonts w:cstheme="minorHAnsi"/>
          <w:sz w:val="24"/>
          <w:szCs w:val="24"/>
          <w:lang w:val="sv-SE"/>
        </w:rPr>
        <w:t>Screenshot/Video* kendala (</w:t>
      </w:r>
      <w:r w:rsidRPr="003C40B5">
        <w:rPr>
          <w:rFonts w:cstheme="minorHAnsi"/>
          <w:i/>
          <w:iCs/>
          <w:sz w:val="16"/>
          <w:szCs w:val="16"/>
          <w:lang w:val="sv-SE"/>
        </w:rPr>
        <w:t>*dapat dikirimkan melalui whatsapp IT Servicedesk PuTI</w:t>
      </w:r>
      <w:r>
        <w:rPr>
          <w:rFonts w:cstheme="minorHAnsi"/>
          <w:sz w:val="24"/>
          <w:szCs w:val="24"/>
          <w:lang w:val="sv-SE"/>
        </w:rPr>
        <w:t>)</w:t>
      </w:r>
    </w:p>
    <w:p w14:paraId="01C1C7EC" w14:textId="0B4D207C" w:rsidR="003C40B5" w:rsidRDefault="00354362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Keterangan notifikasi kendala</w:t>
      </w:r>
    </w:p>
    <w:p w14:paraId="6B37C1C9" w14:textId="6BBCFEF6" w:rsidR="009829E1" w:rsidRPr="003C40B5" w:rsidRDefault="009829E1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 w:rsidRPr="009829E1">
        <w:rPr>
          <w:rFonts w:cstheme="minorHAnsi"/>
          <w:sz w:val="24"/>
          <w:szCs w:val="24"/>
          <w:lang w:val="sv-SE"/>
        </w:rPr>
        <w:t>Kegiatan yang dilakukan sebelum website berkendala</w:t>
      </w:r>
      <w:r>
        <w:rPr>
          <w:rFonts w:cstheme="minorHAnsi"/>
          <w:sz w:val="24"/>
          <w:szCs w:val="24"/>
          <w:lang w:val="sv-SE"/>
        </w:rPr>
        <w:t xml:space="preserve"> (</w:t>
      </w:r>
      <w:r>
        <w:rPr>
          <w:rFonts w:cstheme="minorHAnsi"/>
          <w:i/>
          <w:iCs/>
          <w:sz w:val="16"/>
          <w:szCs w:val="16"/>
          <w:lang w:val="sv-SE"/>
        </w:rPr>
        <w:t>misalkan: setelah login muncul blank putih)</w:t>
      </w:r>
    </w:p>
    <w:p w14:paraId="1226E058" w14:textId="77777777" w:rsidR="00EB1C9A" w:rsidRPr="003C40B5" w:rsidRDefault="00EB1C9A" w:rsidP="00EB1C9A">
      <w:pPr>
        <w:pStyle w:val="NoSpacing"/>
        <w:rPr>
          <w:rFonts w:cstheme="minorHAnsi"/>
          <w:sz w:val="24"/>
          <w:szCs w:val="24"/>
          <w:lang w:val="sv-SE"/>
        </w:rPr>
      </w:pPr>
    </w:p>
    <w:p w14:paraId="0267DF91" w14:textId="2B78B886" w:rsidR="003E6EFA" w:rsidRPr="00BD679A" w:rsidRDefault="003E6EFA" w:rsidP="00DF6CDF">
      <w:pPr>
        <w:pStyle w:val="NoSpacing"/>
        <w:jc w:val="right"/>
        <w:rPr>
          <w:rFonts w:cstheme="minorHAnsi"/>
          <w:sz w:val="24"/>
          <w:szCs w:val="24"/>
        </w:rPr>
      </w:pPr>
      <w:r w:rsidRPr="00BD679A">
        <w:rPr>
          <w:rFonts w:cstheme="minorHAnsi"/>
          <w:sz w:val="24"/>
          <w:szCs w:val="24"/>
        </w:rPr>
        <w:t>Bandung, .................... 20..</w:t>
      </w:r>
      <w:r w:rsidRPr="00BD679A">
        <w:rPr>
          <w:rFonts w:cstheme="minorHAnsi"/>
          <w:sz w:val="24"/>
          <w:szCs w:val="24"/>
        </w:rPr>
        <w:br/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790"/>
      </w:tblGrid>
      <w:tr w:rsidR="00DF6CDF" w:rsidRPr="00BD679A" w14:paraId="751EEE1D" w14:textId="77777777" w:rsidTr="004758EB">
        <w:trPr>
          <w:jc w:val="righ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9C44" w14:textId="07E12E6B" w:rsidR="00DF6CDF" w:rsidRPr="00BD679A" w:rsidRDefault="00DF6CDF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br/>
            </w:r>
            <w:r w:rsidRPr="00BD679A">
              <w:rPr>
                <w:rFonts w:cstheme="minorHAnsi"/>
                <w:sz w:val="24"/>
                <w:szCs w:val="24"/>
              </w:rPr>
              <w:br/>
            </w:r>
          </w:p>
          <w:p w14:paraId="7BDBF37B" w14:textId="77777777" w:rsidR="004758EB" w:rsidRPr="00BD679A" w:rsidRDefault="004758EB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54FD8285" w14:textId="55F089BE" w:rsidR="00C918BA" w:rsidRPr="00BD679A" w:rsidRDefault="00C918BA" w:rsidP="00C918BA">
            <w:pPr>
              <w:pStyle w:val="NoSpacing"/>
              <w:jc w:val="center"/>
              <w:rPr>
                <w:rFonts w:cstheme="minorHAnsi"/>
                <w:i/>
                <w:iCs/>
                <w:sz w:val="24"/>
                <w:szCs w:val="24"/>
                <w:u w:val="single"/>
              </w:rPr>
            </w:pPr>
            <w:r w:rsidRPr="00BD679A">
              <w:rPr>
                <w:rFonts w:cstheme="minorHAnsi"/>
                <w:i/>
                <w:iCs/>
                <w:sz w:val="24"/>
                <w:szCs w:val="24"/>
                <w:u w:val="single"/>
              </w:rPr>
              <w:t>Nama Lengkap</w:t>
            </w:r>
          </w:p>
          <w:p w14:paraId="3AE11B6D" w14:textId="2328130C" w:rsidR="00DF6CDF" w:rsidRPr="00BD679A" w:rsidRDefault="00C918BA" w:rsidP="00C918BA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D679A">
              <w:rPr>
                <w:rFonts w:cstheme="minorHAnsi"/>
                <w:sz w:val="24"/>
                <w:szCs w:val="24"/>
              </w:rPr>
              <w:t>Jabatan</w:t>
            </w:r>
            <w:proofErr w:type="spellEnd"/>
          </w:p>
          <w:p w14:paraId="65F860F7" w14:textId="3EBBF6E3" w:rsidR="00E424FF" w:rsidRPr="00BD679A" w:rsidRDefault="00E424FF" w:rsidP="00DF6CDF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999FFAF" w14:textId="77777777" w:rsidR="003E6EFA" w:rsidRPr="00BD679A" w:rsidRDefault="003E6EFA" w:rsidP="00AF6BFE">
      <w:pPr>
        <w:pStyle w:val="NoSpacing"/>
        <w:rPr>
          <w:rFonts w:cstheme="minorHAnsi"/>
        </w:rPr>
      </w:pPr>
    </w:p>
    <w:p w14:paraId="3A748986" w14:textId="536F7FA3" w:rsidR="003E6EFA" w:rsidRPr="00BD679A" w:rsidRDefault="003E6EFA" w:rsidP="003E6EFA">
      <w:pPr>
        <w:tabs>
          <w:tab w:val="left" w:pos="2415"/>
        </w:tabs>
        <w:rPr>
          <w:rFonts w:cstheme="minorHAnsi"/>
        </w:rPr>
      </w:pPr>
    </w:p>
    <w:sectPr w:rsidR="003E6EFA" w:rsidRPr="00BD679A" w:rsidSect="00576892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3086E" w14:textId="77777777" w:rsidR="00637A0B" w:rsidRDefault="00637A0B" w:rsidP="00C9238F">
      <w:pPr>
        <w:spacing w:after="0" w:line="240" w:lineRule="auto"/>
      </w:pPr>
      <w:r>
        <w:separator/>
      </w:r>
    </w:p>
  </w:endnote>
  <w:endnote w:type="continuationSeparator" w:id="0">
    <w:p w14:paraId="5CFB2F86" w14:textId="77777777" w:rsidR="00637A0B" w:rsidRDefault="00637A0B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5D6CAAA-AD3A-43F5-89DE-504BD6FCDF0A}"/>
    <w:embedBold r:id="rId2" w:fontKey="{24696EF3-85C4-4288-B4E9-B75897AFBE33}"/>
    <w:embedItalic r:id="rId3" w:fontKey="{782A8995-098E-4365-9BE0-C7C08BB07BF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B2861DAA-1AB8-46EB-8B34-C7E1DB241336}"/>
    <w:embedBold r:id="rId5" w:fontKey="{60857FEF-241B-4E42-8D1B-8CDCA6F64DAA}"/>
    <w:embedItalic r:id="rId6" w:fontKey="{84B13B06-8028-4B70-8290-238C1B1BD24B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87D5CF1A-36E3-4E00-84AE-66F6294232B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29912" w14:textId="77777777" w:rsidR="00637A0B" w:rsidRDefault="00637A0B" w:rsidP="00C9238F">
      <w:pPr>
        <w:spacing w:after="0" w:line="240" w:lineRule="auto"/>
      </w:pPr>
      <w:r>
        <w:separator/>
      </w:r>
    </w:p>
  </w:footnote>
  <w:footnote w:type="continuationSeparator" w:id="0">
    <w:p w14:paraId="0A656DA4" w14:textId="77777777" w:rsidR="00637A0B" w:rsidRDefault="00637A0B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27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6"/>
      <w:gridCol w:w="5098"/>
      <w:gridCol w:w="1418"/>
      <w:gridCol w:w="2835"/>
    </w:tblGrid>
    <w:tr w:rsidR="002F6ED3" w:rsidRPr="002F6ED3" w14:paraId="1FBF42F5" w14:textId="77777777" w:rsidTr="00AE780D">
      <w:trPr>
        <w:trHeight w:val="371"/>
        <w:jc w:val="center"/>
      </w:trPr>
      <w:tc>
        <w:tcPr>
          <w:tcW w:w="1276" w:type="dxa"/>
          <w:vMerge w:val="restart"/>
          <w:vAlign w:val="center"/>
        </w:tcPr>
        <w:p w14:paraId="1741E15F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  <w:r w:rsidRPr="002F6ED3">
            <w:rPr>
              <w:rFonts w:cstheme="minorHAnsi"/>
              <w:b w:val="0"/>
              <w:bCs/>
              <w:sz w:val="20"/>
              <w:szCs w:val="20"/>
            </w:rPr>
            <w:drawing>
              <wp:inline distT="0" distB="0" distL="0" distR="0" wp14:anchorId="54BD4FC0" wp14:editId="7DA958CE">
                <wp:extent cx="514350" cy="667743"/>
                <wp:effectExtent l="0" t="0" r="0" b="0"/>
                <wp:docPr id="1889523546" name="Picture 1889523546" descr="3. Logo Telkom University Konfigurasi Memusa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3. Logo Telkom University Konfigurasi Memusa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7007" cy="671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  <w:vAlign w:val="center"/>
        </w:tcPr>
        <w:p w14:paraId="556FB83A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UNIVERSITAS TELKOM</w:t>
          </w:r>
        </w:p>
      </w:tc>
      <w:tc>
        <w:tcPr>
          <w:tcW w:w="1418" w:type="dxa"/>
          <w:vAlign w:val="center"/>
        </w:tcPr>
        <w:p w14:paraId="39FB642F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Formulir</w:t>
          </w:r>
        </w:p>
      </w:tc>
      <w:tc>
        <w:tcPr>
          <w:tcW w:w="2835" w:type="dxa"/>
          <w:vAlign w:val="center"/>
        </w:tcPr>
        <w:p w14:paraId="7C3F341D" w14:textId="1BA0C7FC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Tel_U-UT-DSI-PTI-FM</w:t>
          </w:r>
          <w:r w:rsidR="00AE780D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P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-DP-00</w: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5</w:t>
          </w:r>
        </w:p>
      </w:tc>
    </w:tr>
    <w:tr w:rsidR="002F6ED3" w:rsidRPr="002F6ED3" w14:paraId="7DE15BF2" w14:textId="77777777" w:rsidTr="00AE780D">
      <w:trPr>
        <w:trHeight w:val="371"/>
        <w:jc w:val="center"/>
      </w:trPr>
      <w:tc>
        <w:tcPr>
          <w:tcW w:w="1276" w:type="dxa"/>
          <w:vMerge/>
          <w:vAlign w:val="center"/>
        </w:tcPr>
        <w:p w14:paraId="077885C0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35AFDAF0" w14:textId="77777777" w:rsidR="002F6ED3" w:rsidRPr="002F6ED3" w:rsidRDefault="002F6ED3" w:rsidP="002F6ED3">
          <w:pPr>
            <w:pStyle w:val="Header"/>
            <w:tabs>
              <w:tab w:val="left" w:pos="1762"/>
            </w:tabs>
            <w:ind w:right="-108" w:hanging="127"/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Jl. Telekomunikasi No. 1 Ters. Buah Batu Bandung 40257</w:t>
          </w:r>
        </w:p>
      </w:tc>
      <w:tc>
        <w:tcPr>
          <w:tcW w:w="1418" w:type="dxa"/>
          <w:vAlign w:val="center"/>
        </w:tcPr>
        <w:p w14:paraId="366EE7E7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Revisi</w:t>
          </w:r>
        </w:p>
      </w:tc>
      <w:tc>
        <w:tcPr>
          <w:tcW w:w="2835" w:type="dxa"/>
          <w:vAlign w:val="center"/>
        </w:tcPr>
        <w:p w14:paraId="57C36408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0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0</w:t>
          </w:r>
        </w:p>
      </w:tc>
    </w:tr>
    <w:tr w:rsidR="002F6ED3" w:rsidRPr="002F6ED3" w14:paraId="17E8B03A" w14:textId="77777777" w:rsidTr="00AE780D">
      <w:trPr>
        <w:trHeight w:val="440"/>
        <w:jc w:val="center"/>
      </w:trPr>
      <w:tc>
        <w:tcPr>
          <w:tcW w:w="1276" w:type="dxa"/>
          <w:vMerge/>
          <w:vAlign w:val="center"/>
        </w:tcPr>
        <w:p w14:paraId="49915956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681D0CFC" w14:textId="6A212149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 xml:space="preserve">FORM </w:t>
          </w:r>
          <w:r>
            <w:rPr>
              <w:rFonts w:asciiTheme="minorHAnsi" w:hAnsiTheme="minorHAnsi" w:cstheme="minorHAnsi"/>
              <w:color w:val="auto"/>
              <w:sz w:val="20"/>
              <w:szCs w:val="20"/>
            </w:rPr>
            <w:t>PERMINTAAN KEBUTUHAN PENANGANAN WEBSITE</w:t>
          </w:r>
        </w:p>
      </w:tc>
      <w:tc>
        <w:tcPr>
          <w:tcW w:w="1418" w:type="dxa"/>
          <w:vAlign w:val="center"/>
        </w:tcPr>
        <w:p w14:paraId="3D880A18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Berlaku Efektif</w:t>
          </w:r>
        </w:p>
      </w:tc>
      <w:tc>
        <w:tcPr>
          <w:tcW w:w="2835" w:type="dxa"/>
          <w:vAlign w:val="center"/>
        </w:tcPr>
        <w:p w14:paraId="26F81FCD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</w:pPr>
        </w:p>
      </w:tc>
    </w:tr>
  </w:tbl>
  <w:p w14:paraId="37C3E244" w14:textId="77777777" w:rsidR="00C9238F" w:rsidRPr="00C9238F" w:rsidRDefault="00C9238F" w:rsidP="00DF6CDF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1286C"/>
    <w:multiLevelType w:val="hybridMultilevel"/>
    <w:tmpl w:val="0390077C"/>
    <w:lvl w:ilvl="0" w:tplc="3A16DD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D5E0B99"/>
    <w:multiLevelType w:val="hybridMultilevel"/>
    <w:tmpl w:val="804C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98170479">
    <w:abstractNumId w:val="13"/>
  </w:num>
  <w:num w:numId="2" w16cid:durableId="1042247573">
    <w:abstractNumId w:val="8"/>
  </w:num>
  <w:num w:numId="3" w16cid:durableId="1461605856">
    <w:abstractNumId w:val="17"/>
  </w:num>
  <w:num w:numId="4" w16cid:durableId="1634867759">
    <w:abstractNumId w:val="14"/>
  </w:num>
  <w:num w:numId="5" w16cid:durableId="514030458">
    <w:abstractNumId w:val="15"/>
  </w:num>
  <w:num w:numId="6" w16cid:durableId="273446376">
    <w:abstractNumId w:val="21"/>
  </w:num>
  <w:num w:numId="7" w16cid:durableId="672495389">
    <w:abstractNumId w:val="7"/>
  </w:num>
  <w:num w:numId="8" w16cid:durableId="689526910">
    <w:abstractNumId w:val="12"/>
  </w:num>
  <w:num w:numId="9" w16cid:durableId="833495879">
    <w:abstractNumId w:val="19"/>
  </w:num>
  <w:num w:numId="10" w16cid:durableId="188762634">
    <w:abstractNumId w:val="2"/>
  </w:num>
  <w:num w:numId="11" w16cid:durableId="577058639">
    <w:abstractNumId w:val="6"/>
  </w:num>
  <w:num w:numId="12" w16cid:durableId="866142248">
    <w:abstractNumId w:val="1"/>
  </w:num>
  <w:num w:numId="13" w16cid:durableId="24597325">
    <w:abstractNumId w:val="3"/>
  </w:num>
  <w:num w:numId="14" w16cid:durableId="1835564814">
    <w:abstractNumId w:val="11"/>
  </w:num>
  <w:num w:numId="15" w16cid:durableId="954597844">
    <w:abstractNumId w:val="9"/>
  </w:num>
  <w:num w:numId="16" w16cid:durableId="93403620">
    <w:abstractNumId w:val="18"/>
  </w:num>
  <w:num w:numId="17" w16cid:durableId="472721054">
    <w:abstractNumId w:val="4"/>
  </w:num>
  <w:num w:numId="18" w16cid:durableId="1425759047">
    <w:abstractNumId w:val="23"/>
  </w:num>
  <w:num w:numId="19" w16cid:durableId="1355114397">
    <w:abstractNumId w:val="20"/>
  </w:num>
  <w:num w:numId="20" w16cid:durableId="377903296">
    <w:abstractNumId w:val="16"/>
  </w:num>
  <w:num w:numId="21" w16cid:durableId="665716662">
    <w:abstractNumId w:val="22"/>
  </w:num>
  <w:num w:numId="22" w16cid:durableId="1897232628">
    <w:abstractNumId w:val="5"/>
  </w:num>
  <w:num w:numId="23" w16cid:durableId="951010839">
    <w:abstractNumId w:val="0"/>
  </w:num>
  <w:num w:numId="24" w16cid:durableId="1176112703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25C"/>
    <w:rsid w:val="00003212"/>
    <w:rsid w:val="00052382"/>
    <w:rsid w:val="0006568A"/>
    <w:rsid w:val="00065A07"/>
    <w:rsid w:val="00076F0F"/>
    <w:rsid w:val="00084253"/>
    <w:rsid w:val="000D1F49"/>
    <w:rsid w:val="0010079D"/>
    <w:rsid w:val="00155C81"/>
    <w:rsid w:val="001727CA"/>
    <w:rsid w:val="001A6D9C"/>
    <w:rsid w:val="002A4DF5"/>
    <w:rsid w:val="002A6F6E"/>
    <w:rsid w:val="002C56E6"/>
    <w:rsid w:val="002D3238"/>
    <w:rsid w:val="002F6ED3"/>
    <w:rsid w:val="00314DBA"/>
    <w:rsid w:val="00354362"/>
    <w:rsid w:val="00361E11"/>
    <w:rsid w:val="003C40B5"/>
    <w:rsid w:val="003E6EFA"/>
    <w:rsid w:val="003F0847"/>
    <w:rsid w:val="0040090B"/>
    <w:rsid w:val="00437F0A"/>
    <w:rsid w:val="0046302A"/>
    <w:rsid w:val="00470A1C"/>
    <w:rsid w:val="004758EB"/>
    <w:rsid w:val="00487D2D"/>
    <w:rsid w:val="004A325C"/>
    <w:rsid w:val="004B0024"/>
    <w:rsid w:val="004B44CC"/>
    <w:rsid w:val="004D5D62"/>
    <w:rsid w:val="004E093F"/>
    <w:rsid w:val="004E4CED"/>
    <w:rsid w:val="004E5717"/>
    <w:rsid w:val="005112D0"/>
    <w:rsid w:val="00576892"/>
    <w:rsid w:val="00577E06"/>
    <w:rsid w:val="005A3BF7"/>
    <w:rsid w:val="005F2035"/>
    <w:rsid w:val="005F7990"/>
    <w:rsid w:val="0060189D"/>
    <w:rsid w:val="0063739C"/>
    <w:rsid w:val="00637A0B"/>
    <w:rsid w:val="00684A57"/>
    <w:rsid w:val="006E4D9E"/>
    <w:rsid w:val="00731C08"/>
    <w:rsid w:val="00770B04"/>
    <w:rsid w:val="00770F25"/>
    <w:rsid w:val="007A35A8"/>
    <w:rsid w:val="007B0A85"/>
    <w:rsid w:val="007C6A52"/>
    <w:rsid w:val="0082043E"/>
    <w:rsid w:val="0085397C"/>
    <w:rsid w:val="00897670"/>
    <w:rsid w:val="008B0E32"/>
    <w:rsid w:val="008D0B33"/>
    <w:rsid w:val="008E203A"/>
    <w:rsid w:val="0091229C"/>
    <w:rsid w:val="00920221"/>
    <w:rsid w:val="00940E73"/>
    <w:rsid w:val="009435F6"/>
    <w:rsid w:val="009829E1"/>
    <w:rsid w:val="0098597D"/>
    <w:rsid w:val="009D454D"/>
    <w:rsid w:val="009D5C6A"/>
    <w:rsid w:val="009F619A"/>
    <w:rsid w:val="009F6DDE"/>
    <w:rsid w:val="00A13B37"/>
    <w:rsid w:val="00A1613A"/>
    <w:rsid w:val="00A370A8"/>
    <w:rsid w:val="00A566FB"/>
    <w:rsid w:val="00AC60A0"/>
    <w:rsid w:val="00AE780D"/>
    <w:rsid w:val="00AF46E9"/>
    <w:rsid w:val="00AF6BFE"/>
    <w:rsid w:val="00B213D2"/>
    <w:rsid w:val="00B67815"/>
    <w:rsid w:val="00BD4753"/>
    <w:rsid w:val="00BD5CB1"/>
    <w:rsid w:val="00BD679A"/>
    <w:rsid w:val="00BE62EE"/>
    <w:rsid w:val="00C003BA"/>
    <w:rsid w:val="00C26236"/>
    <w:rsid w:val="00C447FD"/>
    <w:rsid w:val="00C46878"/>
    <w:rsid w:val="00C918BA"/>
    <w:rsid w:val="00C9238F"/>
    <w:rsid w:val="00C96307"/>
    <w:rsid w:val="00CB4A51"/>
    <w:rsid w:val="00CD4532"/>
    <w:rsid w:val="00CD47B0"/>
    <w:rsid w:val="00CE6104"/>
    <w:rsid w:val="00CE7918"/>
    <w:rsid w:val="00D16163"/>
    <w:rsid w:val="00D6464E"/>
    <w:rsid w:val="00D65E4D"/>
    <w:rsid w:val="00D835FA"/>
    <w:rsid w:val="00D8703A"/>
    <w:rsid w:val="00D92CEC"/>
    <w:rsid w:val="00DB3FAD"/>
    <w:rsid w:val="00DB785C"/>
    <w:rsid w:val="00DC2DEF"/>
    <w:rsid w:val="00DF6CDF"/>
    <w:rsid w:val="00E0754B"/>
    <w:rsid w:val="00E247F9"/>
    <w:rsid w:val="00E27BA2"/>
    <w:rsid w:val="00E424FF"/>
    <w:rsid w:val="00E558B0"/>
    <w:rsid w:val="00E61C09"/>
    <w:rsid w:val="00EB1C9A"/>
    <w:rsid w:val="00EB3B58"/>
    <w:rsid w:val="00EC7359"/>
    <w:rsid w:val="00EE3054"/>
    <w:rsid w:val="00F00606"/>
    <w:rsid w:val="00F01256"/>
    <w:rsid w:val="00F15BC7"/>
    <w:rsid w:val="00F64DA6"/>
    <w:rsid w:val="00F76E97"/>
    <w:rsid w:val="00F973F3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1668B"/>
  <w15:chartTrackingRefBased/>
  <w15:docId w15:val="{E7C0F736-38DA-4A86-80E7-062E0FB8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684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ma\AppData\Roaming\Microsoft\Templates\Cash%20dona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</Template>
  <TotalTime>39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Pramana Putra Batubara</dc:creator>
  <cp:keywords/>
  <dc:description/>
  <cp:lastModifiedBy>NURUL HIDAYATI</cp:lastModifiedBy>
  <cp:revision>39</cp:revision>
  <dcterms:created xsi:type="dcterms:W3CDTF">2025-06-11T02:44:00Z</dcterms:created>
  <dcterms:modified xsi:type="dcterms:W3CDTF">2025-08-21T04:33:00Z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